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FD22B">
      <w:pPr>
        <w:jc w:val="both"/>
        <w:rPr>
          <w:rFonts w:hint="eastAsia" w:ascii="CESI黑体-GB2312" w:hAnsi="CESI黑体-GB2312" w:eastAsia="CESI黑体-GB2312" w:cs="CESI黑体-GB2312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/>
          <w:sz w:val="32"/>
          <w:szCs w:val="32"/>
          <w:lang w:val="en-US" w:eastAsia="zh-CN"/>
        </w:rPr>
        <w:t>附件</w:t>
      </w:r>
    </w:p>
    <w:p w14:paraId="50B1B5DF">
      <w:pPr>
        <w:jc w:val="center"/>
        <w:rPr>
          <w:rFonts w:hint="eastAsia" w:ascii="CESI小标宋-GB2312" w:hAnsi="CESI小标宋-GB2312" w:eastAsia="CESI小标宋-GB2312" w:cs="CESI小标宋-GB2312"/>
          <w:b w:val="0"/>
          <w:bCs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b w:val="0"/>
          <w:bCs/>
          <w:sz w:val="44"/>
          <w:szCs w:val="44"/>
          <w:lang w:val="en-US" w:eastAsia="zh-CN"/>
        </w:rPr>
        <w:t>石家庄市2026-2027年度市级冬春蔬菜储备费用询价表</w:t>
      </w:r>
    </w:p>
    <w:p w14:paraId="40EB532A">
      <w:pPr>
        <w:jc w:val="center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0BDD44B0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填报企业：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/吨</w:t>
      </w:r>
    </w:p>
    <w:tbl>
      <w:tblPr>
        <w:tblStyle w:val="5"/>
        <w:tblW w:w="0" w:type="auto"/>
        <w:tblInd w:w="3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2145"/>
        <w:gridCol w:w="1785"/>
        <w:gridCol w:w="1635"/>
        <w:gridCol w:w="1635"/>
        <w:gridCol w:w="1500"/>
        <w:gridCol w:w="1407"/>
        <w:gridCol w:w="1772"/>
      </w:tblGrid>
      <w:tr w14:paraId="558C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52C41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蔬菜品种</w:t>
            </w:r>
          </w:p>
        </w:tc>
        <w:tc>
          <w:tcPr>
            <w:tcW w:w="2145" w:type="dxa"/>
            <w:vAlign w:val="center"/>
          </w:tcPr>
          <w:p w14:paraId="4DD73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收购费用</w:t>
            </w:r>
          </w:p>
          <w:p w14:paraId="7B8B7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资金占用费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85" w:type="dxa"/>
            <w:vAlign w:val="center"/>
          </w:tcPr>
          <w:p w14:paraId="03E15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资金占用费利息</w:t>
            </w:r>
          </w:p>
        </w:tc>
        <w:tc>
          <w:tcPr>
            <w:tcW w:w="1635" w:type="dxa"/>
            <w:vAlign w:val="center"/>
          </w:tcPr>
          <w:p w14:paraId="0252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存储</w:t>
            </w:r>
          </w:p>
          <w:p w14:paraId="723C9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费用</w:t>
            </w:r>
          </w:p>
        </w:tc>
        <w:tc>
          <w:tcPr>
            <w:tcW w:w="1635" w:type="dxa"/>
            <w:vAlign w:val="center"/>
          </w:tcPr>
          <w:p w14:paraId="2D592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搬倒</w:t>
            </w:r>
          </w:p>
          <w:p w14:paraId="3700A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费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用</w:t>
            </w:r>
          </w:p>
        </w:tc>
        <w:tc>
          <w:tcPr>
            <w:tcW w:w="1500" w:type="dxa"/>
            <w:vAlign w:val="center"/>
          </w:tcPr>
          <w:p w14:paraId="5020A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库耗</w:t>
            </w:r>
          </w:p>
          <w:p w14:paraId="54F53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费用</w:t>
            </w:r>
          </w:p>
        </w:tc>
        <w:tc>
          <w:tcPr>
            <w:tcW w:w="1407" w:type="dxa"/>
            <w:vAlign w:val="center"/>
          </w:tcPr>
          <w:p w14:paraId="2B5B1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其它</w:t>
            </w:r>
          </w:p>
          <w:p w14:paraId="365F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费用</w:t>
            </w:r>
          </w:p>
        </w:tc>
        <w:tc>
          <w:tcPr>
            <w:tcW w:w="1772" w:type="dxa"/>
            <w:vAlign w:val="center"/>
          </w:tcPr>
          <w:p w14:paraId="0CE1C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合计</w:t>
            </w:r>
          </w:p>
          <w:p w14:paraId="6FDDC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</w:p>
        </w:tc>
      </w:tr>
      <w:tr w14:paraId="27A8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1C31B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大白菜</w:t>
            </w:r>
          </w:p>
        </w:tc>
        <w:tc>
          <w:tcPr>
            <w:tcW w:w="2145" w:type="dxa"/>
          </w:tcPr>
          <w:p w14:paraId="07E5563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2F4B5CE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46924F8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639BC81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43F227D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 w14:paraId="19BAB54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476E926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211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2544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土  豆</w:t>
            </w:r>
          </w:p>
        </w:tc>
        <w:tc>
          <w:tcPr>
            <w:tcW w:w="2145" w:type="dxa"/>
          </w:tcPr>
          <w:p w14:paraId="246FD99C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31C10A6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2166D19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396B366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3FF8A4C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 w14:paraId="606485E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6BACD5F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C4C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20" w:type="dxa"/>
            <w:vAlign w:val="center"/>
          </w:tcPr>
          <w:p w14:paraId="7C3C6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洋  葱</w:t>
            </w:r>
          </w:p>
        </w:tc>
        <w:tc>
          <w:tcPr>
            <w:tcW w:w="2145" w:type="dxa"/>
          </w:tcPr>
          <w:p w14:paraId="1FE955F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4AF745C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203E9645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2E6D620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30EB51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 w14:paraId="78C01B8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0E4D349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433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0EB1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胡萝卜</w:t>
            </w:r>
          </w:p>
        </w:tc>
        <w:tc>
          <w:tcPr>
            <w:tcW w:w="2145" w:type="dxa"/>
          </w:tcPr>
          <w:p w14:paraId="0A18CDD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6A84FA7A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30202A2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56931549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64676C7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 w14:paraId="5FB7F81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3E99361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86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vAlign w:val="center"/>
          </w:tcPr>
          <w:p w14:paraId="2F348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圆白菜</w:t>
            </w:r>
          </w:p>
        </w:tc>
        <w:tc>
          <w:tcPr>
            <w:tcW w:w="2145" w:type="dxa"/>
          </w:tcPr>
          <w:p w14:paraId="65B5A55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85" w:type="dxa"/>
          </w:tcPr>
          <w:p w14:paraId="6500493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198BFD4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6065921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 w14:paraId="2073EEDF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07" w:type="dxa"/>
          </w:tcPr>
          <w:p w14:paraId="3B1231FD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2" w:type="dxa"/>
          </w:tcPr>
          <w:p w14:paraId="03D893B3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C57AB7F"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收购费用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资金占用费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不列入合计范围，其他费用项目需详细说明，可另附页。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script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27C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7C8DE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C4mnCf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7C8DE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mM2Y1MjFiMDA1YTVhOWI3NjAwMjNmMmU3MzNmNTYifQ=="/>
  </w:docVars>
  <w:rsids>
    <w:rsidRoot w:val="0C0C5CC6"/>
    <w:rsid w:val="03E31E63"/>
    <w:rsid w:val="04521923"/>
    <w:rsid w:val="048C57EB"/>
    <w:rsid w:val="050A3377"/>
    <w:rsid w:val="05522198"/>
    <w:rsid w:val="05C115FC"/>
    <w:rsid w:val="0C0B2772"/>
    <w:rsid w:val="0C0C5CC6"/>
    <w:rsid w:val="0EBF6AE7"/>
    <w:rsid w:val="12296CEF"/>
    <w:rsid w:val="14330677"/>
    <w:rsid w:val="178C1344"/>
    <w:rsid w:val="1D6F55F3"/>
    <w:rsid w:val="1DA403F5"/>
    <w:rsid w:val="1E01701A"/>
    <w:rsid w:val="1E4A0A9D"/>
    <w:rsid w:val="1F090F18"/>
    <w:rsid w:val="20B5670E"/>
    <w:rsid w:val="22AF4EC8"/>
    <w:rsid w:val="27262CE4"/>
    <w:rsid w:val="2B3C0454"/>
    <w:rsid w:val="2B8A318A"/>
    <w:rsid w:val="2CB01251"/>
    <w:rsid w:val="2D41291E"/>
    <w:rsid w:val="2E8161B7"/>
    <w:rsid w:val="2E8931FD"/>
    <w:rsid w:val="2F3757AF"/>
    <w:rsid w:val="2F9EAC12"/>
    <w:rsid w:val="3035209F"/>
    <w:rsid w:val="30B663AD"/>
    <w:rsid w:val="321666EC"/>
    <w:rsid w:val="35452CE4"/>
    <w:rsid w:val="37B940ED"/>
    <w:rsid w:val="3B226CAF"/>
    <w:rsid w:val="3B28600C"/>
    <w:rsid w:val="3BEDDCF7"/>
    <w:rsid w:val="3C6F4AFE"/>
    <w:rsid w:val="3CFA19A1"/>
    <w:rsid w:val="3D2D6B2F"/>
    <w:rsid w:val="3E3C6BDB"/>
    <w:rsid w:val="3F8330B3"/>
    <w:rsid w:val="41B840E0"/>
    <w:rsid w:val="433F228B"/>
    <w:rsid w:val="435C0100"/>
    <w:rsid w:val="43CC12C9"/>
    <w:rsid w:val="46452AE6"/>
    <w:rsid w:val="4758726B"/>
    <w:rsid w:val="4B005FEC"/>
    <w:rsid w:val="4CBB72BF"/>
    <w:rsid w:val="51E83CDC"/>
    <w:rsid w:val="52E5ADE9"/>
    <w:rsid w:val="53EA7FDB"/>
    <w:rsid w:val="54E056B0"/>
    <w:rsid w:val="561760DF"/>
    <w:rsid w:val="5AF64F21"/>
    <w:rsid w:val="60AC6EAF"/>
    <w:rsid w:val="60F05902"/>
    <w:rsid w:val="62061C29"/>
    <w:rsid w:val="635C3D9C"/>
    <w:rsid w:val="64664358"/>
    <w:rsid w:val="64C90F88"/>
    <w:rsid w:val="65803B26"/>
    <w:rsid w:val="659E35AF"/>
    <w:rsid w:val="66485F1D"/>
    <w:rsid w:val="672925F2"/>
    <w:rsid w:val="67940D43"/>
    <w:rsid w:val="68AF49F0"/>
    <w:rsid w:val="6A6F0985"/>
    <w:rsid w:val="6C87313C"/>
    <w:rsid w:val="6CA36A79"/>
    <w:rsid w:val="6CBA1766"/>
    <w:rsid w:val="6CFC6A1F"/>
    <w:rsid w:val="6D535020"/>
    <w:rsid w:val="6D7C6B36"/>
    <w:rsid w:val="6DB02B49"/>
    <w:rsid w:val="6EB36516"/>
    <w:rsid w:val="71CB53D7"/>
    <w:rsid w:val="744F758D"/>
    <w:rsid w:val="74880548"/>
    <w:rsid w:val="768624AB"/>
    <w:rsid w:val="76F908FC"/>
    <w:rsid w:val="774C5F36"/>
    <w:rsid w:val="777B5DB2"/>
    <w:rsid w:val="7AF3E0A9"/>
    <w:rsid w:val="7D235668"/>
    <w:rsid w:val="7DE13DC6"/>
    <w:rsid w:val="7E6F17B0"/>
    <w:rsid w:val="7E744519"/>
    <w:rsid w:val="7FF7CD82"/>
    <w:rsid w:val="7FFF7CCD"/>
    <w:rsid w:val="8BDE1E92"/>
    <w:rsid w:val="B7FFCA20"/>
    <w:rsid w:val="BBBF1715"/>
    <w:rsid w:val="BFDF0E42"/>
    <w:rsid w:val="D5F2C320"/>
    <w:rsid w:val="EA796828"/>
    <w:rsid w:val="EFE65FA3"/>
    <w:rsid w:val="F73A0E24"/>
    <w:rsid w:val="F9DD3D99"/>
    <w:rsid w:val="FDAF29FD"/>
    <w:rsid w:val="FFED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478</Words>
  <Characters>544</Characters>
  <Lines>0</Lines>
  <Paragraphs>0</Paragraphs>
  <TotalTime>12</TotalTime>
  <ScaleCrop>false</ScaleCrop>
  <LinksUpToDate>false</LinksUpToDate>
  <CharactersWithSpaces>631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2018-08-24T19:00:00Z</dcterms:created>
  <dc:creator>Administrator</dc:creator>
  <cp:lastModifiedBy>greatwallgz</cp:lastModifiedBy>
  <cp:lastPrinted>2025-08-02T17:07:00Z</cp:lastPrinted>
  <dcterms:modified xsi:type="dcterms:W3CDTF">2026-08-21T16:08:21Z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87B8A3A2E453F1C36E07886A7486DC49_43</vt:lpwstr>
  </property>
</Properties>
</file>